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40" w:leftChars="-257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6"/>
          <w:szCs w:val="36"/>
        </w:rPr>
        <w:t>（20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 w:eastAsia="宋体" w:cs="宋体"/>
          <w:b/>
          <w:sz w:val="36"/>
          <w:szCs w:val="36"/>
        </w:rPr>
        <w:t>-20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22</w:t>
      </w:r>
      <w:r>
        <w:rPr>
          <w:rFonts w:hint="eastAsia" w:ascii="宋体" w:hAnsi="宋体" w:eastAsia="宋体" w:cs="宋体"/>
          <w:b/>
          <w:sz w:val="36"/>
          <w:szCs w:val="36"/>
        </w:rPr>
        <w:t>学年）勤工励志奖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申请</w:t>
      </w:r>
      <w:r>
        <w:rPr>
          <w:rFonts w:hint="eastAsia" w:ascii="宋体" w:hAnsi="宋体" w:eastAsia="宋体" w:cs="宋体"/>
          <w:b/>
          <w:sz w:val="36"/>
          <w:szCs w:val="36"/>
        </w:rPr>
        <w:t>审批表</w:t>
      </w:r>
    </w:p>
    <w:p>
      <w:pPr>
        <w:ind w:left="-540" w:leftChars="-257"/>
        <w:jc w:val="left"/>
        <w:rPr>
          <w:rFonts w:hint="eastAsia" w:ascii="黑体" w:hAnsi="黑体" w:eastAsia="黑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学院：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信息科学与技术学院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专业：                      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班级：</w:t>
      </w:r>
    </w:p>
    <w:tbl>
      <w:tblPr>
        <w:tblStyle w:val="2"/>
        <w:tblW w:w="9900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930"/>
        <w:gridCol w:w="331"/>
        <w:gridCol w:w="1481"/>
        <w:gridCol w:w="883"/>
        <w:gridCol w:w="550"/>
        <w:gridCol w:w="530"/>
        <w:gridCol w:w="324"/>
        <w:gridCol w:w="861"/>
        <w:gridCol w:w="425"/>
        <w:gridCol w:w="1375"/>
        <w:gridCol w:w="2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本人情况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8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77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77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3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661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gridSpan w:val="2"/>
            <w:vMerge w:val="continue"/>
            <w:tcBorders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775" w:type="dxa"/>
            <w:vMerge w:val="restart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经济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状况</w:t>
            </w:r>
          </w:p>
        </w:tc>
        <w:tc>
          <w:tcPr>
            <w:tcW w:w="1261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家庭户口</w:t>
            </w:r>
          </w:p>
        </w:tc>
        <w:tc>
          <w:tcPr>
            <w:tcW w:w="2364" w:type="dxa"/>
            <w:gridSpan w:val="2"/>
            <w:vAlign w:val="top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城镇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B、农村</w:t>
            </w:r>
          </w:p>
        </w:tc>
        <w:tc>
          <w:tcPr>
            <w:tcW w:w="2690" w:type="dxa"/>
            <w:gridSpan w:val="5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收入来源</w:t>
            </w:r>
          </w:p>
        </w:tc>
        <w:tc>
          <w:tcPr>
            <w:tcW w:w="2810" w:type="dxa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775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1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家庭月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总收入</w:t>
            </w:r>
          </w:p>
        </w:tc>
        <w:tc>
          <w:tcPr>
            <w:tcW w:w="2364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90" w:type="dxa"/>
            <w:gridSpan w:val="5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口总数</w:t>
            </w:r>
          </w:p>
        </w:tc>
        <w:tc>
          <w:tcPr>
            <w:tcW w:w="2810" w:type="dxa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775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1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2364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90" w:type="dxa"/>
            <w:gridSpan w:val="5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  <w:bookmarkStart w:id="0" w:name="_GoBack"/>
            <w:bookmarkEnd w:id="0"/>
          </w:p>
        </w:tc>
        <w:tc>
          <w:tcPr>
            <w:tcW w:w="2810" w:type="dxa"/>
            <w:gridSpan w:val="3"/>
            <w:vAlign w:val="top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775" w:type="dxa"/>
            <w:vMerge w:val="continue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1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认定情况</w:t>
            </w:r>
          </w:p>
        </w:tc>
        <w:tc>
          <w:tcPr>
            <w:tcW w:w="7864" w:type="dxa"/>
            <w:gridSpan w:val="10"/>
            <w:vAlign w:val="top"/>
          </w:tcPr>
          <w:p>
            <w:pPr>
              <w:spacing w:line="48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A、家庭经济特别困难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B、家庭经济一般困难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775" w:type="dxa"/>
            <w:vMerge w:val="restart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勤工情况</w:t>
            </w:r>
          </w:p>
        </w:tc>
        <w:tc>
          <w:tcPr>
            <w:tcW w:w="362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勤工单位（具体单位）</w:t>
            </w:r>
          </w:p>
        </w:tc>
        <w:tc>
          <w:tcPr>
            <w:tcW w:w="5500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77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勤工时间（工作时间）</w:t>
            </w:r>
          </w:p>
        </w:tc>
        <w:tc>
          <w:tcPr>
            <w:tcW w:w="5500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</w:trPr>
        <w:tc>
          <w:tcPr>
            <w:tcW w:w="495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上学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是否获得勤工励志奖</w:t>
            </w:r>
          </w:p>
        </w:tc>
        <w:tc>
          <w:tcPr>
            <w:tcW w:w="4950" w:type="dxa"/>
            <w:gridSpan w:val="7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A.是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B.否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77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学习情况</w:t>
            </w:r>
          </w:p>
        </w:tc>
        <w:tc>
          <w:tcPr>
            <w:tcW w:w="9125" w:type="dxa"/>
            <w:gridSpan w:val="12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上学年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绩点：                      排名：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/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75" w:type="dxa"/>
            <w:vMerge w:val="restart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方式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自荐</w:t>
            </w:r>
          </w:p>
        </w:tc>
        <w:tc>
          <w:tcPr>
            <w:tcW w:w="8195" w:type="dxa"/>
            <w:gridSpan w:val="11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（推荐理由，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字数100字-200字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，字体为宋体小四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申请人签名：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年     月     日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77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勤工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主管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老师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195" w:type="dxa"/>
            <w:gridSpan w:val="11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推荐老师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签名：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年     月     日 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8" w:hRule="atLeast"/>
        </w:trPr>
        <w:tc>
          <w:tcPr>
            <w:tcW w:w="775" w:type="dxa"/>
            <w:textDirection w:val="tbRlV"/>
            <w:vAlign w:val="center"/>
          </w:tcPr>
          <w:p>
            <w:pPr>
              <w:ind w:firstLine="960" w:firstLineChars="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院 意 见</w:t>
            </w:r>
          </w:p>
        </w:tc>
        <w:tc>
          <w:tcPr>
            <w:tcW w:w="9125" w:type="dxa"/>
            <w:gridSpan w:val="12"/>
            <w:vAlign w:val="center"/>
          </w:tcPr>
          <w:p>
            <w:pPr>
              <w:spacing w:line="240" w:lineRule="atLeast"/>
              <w:rPr>
                <w:rFonts w:hint="eastAsia" w:ascii="宋体" w:hAnsi="宋体" w:eastAsia="宋体" w:cs="宋体"/>
                <w:sz w:val="52"/>
                <w:szCs w:val="52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val="en-US" w:eastAsia="zh-CN"/>
              </w:rPr>
              <w:t>同意！</w:t>
            </w: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3840" w:firstLineChars="16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学院主管学生工作领导签名：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年     月     日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ODQ5NzAwMWZjYzJkYzExNzMwYTA3OGI4ZGVlM2YifQ=="/>
  </w:docVars>
  <w:rsids>
    <w:rsidRoot w:val="6C572318"/>
    <w:rsid w:val="09044783"/>
    <w:rsid w:val="096504D8"/>
    <w:rsid w:val="0CA84798"/>
    <w:rsid w:val="0F6642F1"/>
    <w:rsid w:val="15F57A6A"/>
    <w:rsid w:val="1C730EAD"/>
    <w:rsid w:val="20810982"/>
    <w:rsid w:val="218256D8"/>
    <w:rsid w:val="287B438E"/>
    <w:rsid w:val="29E71FE0"/>
    <w:rsid w:val="2A1A2AE9"/>
    <w:rsid w:val="2E8603ED"/>
    <w:rsid w:val="30F86556"/>
    <w:rsid w:val="31D036CF"/>
    <w:rsid w:val="332B2270"/>
    <w:rsid w:val="3457635E"/>
    <w:rsid w:val="36B003DE"/>
    <w:rsid w:val="3968714F"/>
    <w:rsid w:val="3C642A99"/>
    <w:rsid w:val="417D7EBB"/>
    <w:rsid w:val="438B5BBF"/>
    <w:rsid w:val="47102F90"/>
    <w:rsid w:val="485F0084"/>
    <w:rsid w:val="590A1E83"/>
    <w:rsid w:val="66962A1D"/>
    <w:rsid w:val="6D535020"/>
    <w:rsid w:val="6E743045"/>
    <w:rsid w:val="6E7D61F7"/>
    <w:rsid w:val="747009BC"/>
    <w:rsid w:val="76697053"/>
    <w:rsid w:val="76C22519"/>
    <w:rsid w:val="7714334F"/>
    <w:rsid w:val="78543A92"/>
    <w:rsid w:val="7F2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67;&#23567;&#26539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282</Words>
  <Characters>297</Characters>
  <Lines>0</Lines>
  <Paragraphs>0</Paragraphs>
  <TotalTime>1</TotalTime>
  <ScaleCrop>false</ScaleCrop>
  <LinksUpToDate>false</LinksUpToDate>
  <CharactersWithSpaces>636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2018-11-01T15:02:00Z</dcterms:created>
  <dc:creator>小小枫</dc:creator>
  <cp:lastModifiedBy>D</cp:lastModifiedBy>
  <dcterms:modified xsi:type="dcterms:W3CDTF">2022-11-28T07:49:32Z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520438DFAE8940BD88B811C8FFFDBE34</vt:lpwstr>
  </property>
</Properties>
</file>