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76A7" w14:textId="77777777" w:rsidR="001424DD" w:rsidRDefault="00000000">
      <w:pPr>
        <w:ind w:leftChars="-257" w:left="-540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 xml:space="preserve">  （2021-2022学年）成才</w:t>
      </w:r>
      <w:proofErr w:type="gramStart"/>
      <w:r>
        <w:rPr>
          <w:rFonts w:ascii="宋体" w:hAnsi="宋体" w:cs="宋体" w:hint="eastAsia"/>
          <w:b/>
          <w:sz w:val="36"/>
          <w:szCs w:val="36"/>
        </w:rPr>
        <w:t>助力奖申请</w:t>
      </w:r>
      <w:proofErr w:type="gramEnd"/>
      <w:r>
        <w:rPr>
          <w:rFonts w:ascii="宋体" w:hAnsi="宋体" w:cs="宋体" w:hint="eastAsia"/>
          <w:b/>
          <w:sz w:val="36"/>
          <w:szCs w:val="36"/>
        </w:rPr>
        <w:t>审批表</w:t>
      </w:r>
    </w:p>
    <w:p w14:paraId="13DBB7B1" w14:textId="77777777" w:rsidR="001424DD" w:rsidRDefault="00000000">
      <w:pPr>
        <w:ind w:leftChars="-257" w:left="-540"/>
        <w:jc w:val="left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28"/>
          <w:szCs w:val="28"/>
        </w:rPr>
        <w:t>学院：信息科学与技术学院      专业：                     班级：</w:t>
      </w:r>
    </w:p>
    <w:tbl>
      <w:tblPr>
        <w:tblW w:w="10400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1348"/>
        <w:gridCol w:w="1474"/>
        <w:gridCol w:w="747"/>
        <w:gridCol w:w="884"/>
        <w:gridCol w:w="61"/>
        <w:gridCol w:w="1185"/>
        <w:gridCol w:w="423"/>
        <w:gridCol w:w="2242"/>
        <w:gridCol w:w="1384"/>
      </w:tblGrid>
      <w:tr w:rsidR="001424DD" w14:paraId="13A83B13" w14:textId="77777777">
        <w:trPr>
          <w:cantSplit/>
          <w:trHeight w:val="675"/>
        </w:trPr>
        <w:tc>
          <w:tcPr>
            <w:tcW w:w="652" w:type="dxa"/>
            <w:vMerge w:val="restart"/>
            <w:vAlign w:val="center"/>
          </w:tcPr>
          <w:p w14:paraId="6F22BEAA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本人情况</w:t>
            </w:r>
          </w:p>
        </w:tc>
        <w:tc>
          <w:tcPr>
            <w:tcW w:w="1348" w:type="dxa"/>
            <w:vAlign w:val="center"/>
          </w:tcPr>
          <w:p w14:paraId="22F976E5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1474" w:type="dxa"/>
            <w:vAlign w:val="center"/>
          </w:tcPr>
          <w:p w14:paraId="575301D6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47" w:type="dxa"/>
            <w:vAlign w:val="center"/>
          </w:tcPr>
          <w:p w14:paraId="267A55FF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945" w:type="dxa"/>
            <w:gridSpan w:val="2"/>
            <w:vAlign w:val="center"/>
          </w:tcPr>
          <w:p w14:paraId="3E41D6A7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85" w:type="dxa"/>
            <w:vAlign w:val="center"/>
          </w:tcPr>
          <w:p w14:paraId="7ED4954A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2665" w:type="dxa"/>
            <w:gridSpan w:val="2"/>
            <w:vAlign w:val="center"/>
          </w:tcPr>
          <w:p w14:paraId="3C7022CE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34F41A78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照片</w:t>
            </w:r>
          </w:p>
        </w:tc>
      </w:tr>
      <w:tr w:rsidR="001424DD" w14:paraId="710D536F" w14:textId="77777777">
        <w:trPr>
          <w:cantSplit/>
          <w:trHeight w:val="689"/>
        </w:trPr>
        <w:tc>
          <w:tcPr>
            <w:tcW w:w="652" w:type="dxa"/>
            <w:vMerge/>
          </w:tcPr>
          <w:p w14:paraId="37EEF456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65205611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政治面貌</w:t>
            </w:r>
          </w:p>
        </w:tc>
        <w:tc>
          <w:tcPr>
            <w:tcW w:w="1474" w:type="dxa"/>
            <w:vAlign w:val="center"/>
          </w:tcPr>
          <w:p w14:paraId="2492A750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47" w:type="dxa"/>
            <w:vAlign w:val="center"/>
          </w:tcPr>
          <w:p w14:paraId="29297970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945" w:type="dxa"/>
            <w:gridSpan w:val="2"/>
            <w:vAlign w:val="center"/>
          </w:tcPr>
          <w:p w14:paraId="37247B34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85" w:type="dxa"/>
            <w:vAlign w:val="center"/>
          </w:tcPr>
          <w:p w14:paraId="0D97589A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学号</w:t>
            </w:r>
          </w:p>
        </w:tc>
        <w:tc>
          <w:tcPr>
            <w:tcW w:w="2665" w:type="dxa"/>
            <w:gridSpan w:val="2"/>
            <w:vAlign w:val="center"/>
          </w:tcPr>
          <w:p w14:paraId="022ED634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4" w:type="dxa"/>
            <w:vMerge/>
            <w:vAlign w:val="center"/>
          </w:tcPr>
          <w:p w14:paraId="59DC3C97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424DD" w14:paraId="7B10DDA3" w14:textId="77777777">
        <w:trPr>
          <w:cantSplit/>
          <w:trHeight w:val="626"/>
        </w:trPr>
        <w:tc>
          <w:tcPr>
            <w:tcW w:w="652" w:type="dxa"/>
            <w:vMerge/>
          </w:tcPr>
          <w:p w14:paraId="2746AD5B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5D75426A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2221" w:type="dxa"/>
            <w:gridSpan w:val="2"/>
            <w:vAlign w:val="center"/>
          </w:tcPr>
          <w:p w14:paraId="7681CBD9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6C7640E3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身份</w:t>
            </w:r>
          </w:p>
          <w:p w14:paraId="0FA42474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证号</w:t>
            </w:r>
          </w:p>
        </w:tc>
        <w:tc>
          <w:tcPr>
            <w:tcW w:w="3850" w:type="dxa"/>
            <w:gridSpan w:val="3"/>
            <w:vAlign w:val="center"/>
          </w:tcPr>
          <w:p w14:paraId="27171D7B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4" w:type="dxa"/>
            <w:vAlign w:val="center"/>
          </w:tcPr>
          <w:p w14:paraId="3CD2B906" w14:textId="77777777" w:rsidR="001424DD" w:rsidRDefault="001424DD">
            <w:pPr>
              <w:rPr>
                <w:rFonts w:ascii="宋体" w:hAnsi="宋体" w:cs="宋体"/>
                <w:sz w:val="24"/>
              </w:rPr>
            </w:pPr>
          </w:p>
        </w:tc>
      </w:tr>
      <w:tr w:rsidR="001424DD" w14:paraId="58614BF8" w14:textId="77777777">
        <w:trPr>
          <w:cantSplit/>
          <w:trHeight w:val="477"/>
        </w:trPr>
        <w:tc>
          <w:tcPr>
            <w:tcW w:w="652" w:type="dxa"/>
            <w:vMerge w:val="restart"/>
            <w:textDirection w:val="tbRlV"/>
            <w:vAlign w:val="center"/>
          </w:tcPr>
          <w:p w14:paraId="5113BAD6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认定证书情况</w:t>
            </w:r>
          </w:p>
        </w:tc>
        <w:tc>
          <w:tcPr>
            <w:tcW w:w="1348" w:type="dxa"/>
            <w:vAlign w:val="center"/>
          </w:tcPr>
          <w:p w14:paraId="7CF3910F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日   期</w:t>
            </w:r>
          </w:p>
        </w:tc>
        <w:tc>
          <w:tcPr>
            <w:tcW w:w="4774" w:type="dxa"/>
            <w:gridSpan w:val="6"/>
            <w:vAlign w:val="center"/>
          </w:tcPr>
          <w:p w14:paraId="2710ED2E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证  书  名  称</w:t>
            </w:r>
          </w:p>
        </w:tc>
        <w:tc>
          <w:tcPr>
            <w:tcW w:w="3626" w:type="dxa"/>
            <w:gridSpan w:val="2"/>
            <w:vAlign w:val="center"/>
          </w:tcPr>
          <w:p w14:paraId="4F67B395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认  定  单  位</w:t>
            </w:r>
          </w:p>
        </w:tc>
      </w:tr>
      <w:tr w:rsidR="001424DD" w14:paraId="5D725AE0" w14:textId="77777777">
        <w:trPr>
          <w:cantSplit/>
          <w:trHeight w:val="390"/>
        </w:trPr>
        <w:tc>
          <w:tcPr>
            <w:tcW w:w="652" w:type="dxa"/>
            <w:vMerge/>
            <w:textDirection w:val="tbRlV"/>
            <w:vAlign w:val="center"/>
          </w:tcPr>
          <w:p w14:paraId="27AC5810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19BB3807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   月</w:t>
            </w:r>
          </w:p>
        </w:tc>
        <w:tc>
          <w:tcPr>
            <w:tcW w:w="4774" w:type="dxa"/>
            <w:gridSpan w:val="6"/>
            <w:vAlign w:val="center"/>
          </w:tcPr>
          <w:p w14:paraId="3E6132B2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26" w:type="dxa"/>
            <w:gridSpan w:val="2"/>
            <w:vAlign w:val="center"/>
          </w:tcPr>
          <w:p w14:paraId="31E29B73" w14:textId="77777777" w:rsidR="001424DD" w:rsidRDefault="001424DD">
            <w:pPr>
              <w:pStyle w:val="p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424DD" w14:paraId="1F9D2971" w14:textId="77777777">
        <w:trPr>
          <w:cantSplit/>
          <w:trHeight w:val="674"/>
        </w:trPr>
        <w:tc>
          <w:tcPr>
            <w:tcW w:w="652" w:type="dxa"/>
            <w:vMerge/>
            <w:textDirection w:val="tbRlV"/>
            <w:vAlign w:val="center"/>
          </w:tcPr>
          <w:p w14:paraId="071523E3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510E6D24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   月</w:t>
            </w:r>
          </w:p>
        </w:tc>
        <w:tc>
          <w:tcPr>
            <w:tcW w:w="4774" w:type="dxa"/>
            <w:gridSpan w:val="6"/>
            <w:vAlign w:val="center"/>
          </w:tcPr>
          <w:p w14:paraId="317DE854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26" w:type="dxa"/>
            <w:gridSpan w:val="2"/>
            <w:vAlign w:val="center"/>
          </w:tcPr>
          <w:p w14:paraId="4646A7B8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424DD" w14:paraId="7C692FC2" w14:textId="77777777">
        <w:trPr>
          <w:cantSplit/>
          <w:trHeight w:val="515"/>
        </w:trPr>
        <w:tc>
          <w:tcPr>
            <w:tcW w:w="652" w:type="dxa"/>
            <w:vMerge w:val="restart"/>
            <w:vAlign w:val="center"/>
          </w:tcPr>
          <w:p w14:paraId="6B4BA798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录 用 情 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况</w:t>
            </w:r>
            <w:proofErr w:type="gramEnd"/>
          </w:p>
        </w:tc>
        <w:tc>
          <w:tcPr>
            <w:tcW w:w="1348" w:type="dxa"/>
          </w:tcPr>
          <w:p w14:paraId="5069605D" w14:textId="77777777" w:rsidR="001424DD" w:rsidRDefault="00000000">
            <w:pPr>
              <w:spacing w:line="480" w:lineRule="auto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公务员</w:t>
            </w:r>
          </w:p>
        </w:tc>
        <w:tc>
          <w:tcPr>
            <w:tcW w:w="8400" w:type="dxa"/>
            <w:gridSpan w:val="8"/>
          </w:tcPr>
          <w:p w14:paraId="75A2AA38" w14:textId="77777777" w:rsidR="001424DD" w:rsidRDefault="00000000">
            <w:pPr>
              <w:spacing w:line="480" w:lineRule="auto"/>
              <w:ind w:firstLineChars="400" w:firstLine="9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□</w:t>
            </w:r>
            <w:r>
              <w:rPr>
                <w:rFonts w:ascii="宋体" w:hAnsi="宋体" w:cs="宋体" w:hint="eastAsia"/>
                <w:sz w:val="24"/>
              </w:rPr>
              <w:t xml:space="preserve">A、参加且被录用            </w:t>
            </w:r>
            <w:r>
              <w:rPr>
                <w:rFonts w:ascii="宋体" w:hAnsi="宋体" w:cs="宋体" w:hint="eastAsia"/>
                <w:bCs/>
                <w:sz w:val="24"/>
              </w:rPr>
              <w:t>□</w:t>
            </w:r>
            <w:r>
              <w:rPr>
                <w:rFonts w:ascii="宋体" w:hAnsi="宋体" w:cs="宋体" w:hint="eastAsia"/>
                <w:sz w:val="24"/>
              </w:rPr>
              <w:t>B、未参加或参加未被录用</w:t>
            </w:r>
          </w:p>
        </w:tc>
      </w:tr>
      <w:tr w:rsidR="001424DD" w14:paraId="5C559FAD" w14:textId="77777777">
        <w:trPr>
          <w:cantSplit/>
          <w:trHeight w:val="716"/>
        </w:trPr>
        <w:tc>
          <w:tcPr>
            <w:tcW w:w="652" w:type="dxa"/>
            <w:vMerge/>
            <w:vAlign w:val="center"/>
          </w:tcPr>
          <w:p w14:paraId="6A5A2AC6" w14:textId="77777777" w:rsidR="001424DD" w:rsidRDefault="001424D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48" w:type="dxa"/>
          </w:tcPr>
          <w:p w14:paraId="2027CD2A" w14:textId="77777777" w:rsidR="001424DD" w:rsidRDefault="00000000">
            <w:pPr>
              <w:spacing w:line="480" w:lineRule="auto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研究生</w:t>
            </w:r>
          </w:p>
        </w:tc>
        <w:tc>
          <w:tcPr>
            <w:tcW w:w="8400" w:type="dxa"/>
            <w:gridSpan w:val="8"/>
          </w:tcPr>
          <w:p w14:paraId="31F698EE" w14:textId="77777777" w:rsidR="001424DD" w:rsidRDefault="00000000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 xml:space="preserve"> □</w:t>
            </w:r>
            <w:r>
              <w:rPr>
                <w:rFonts w:ascii="宋体" w:hAnsi="宋体" w:cs="宋体" w:hint="eastAsia"/>
                <w:sz w:val="24"/>
              </w:rPr>
              <w:t>A、参加且被录用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□</w:t>
            </w:r>
            <w:r>
              <w:rPr>
                <w:rFonts w:ascii="宋体" w:hAnsi="宋体" w:cs="宋体" w:hint="eastAsia"/>
                <w:sz w:val="24"/>
              </w:rPr>
              <w:t>B、获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免推资格且</w:t>
            </w:r>
            <w:proofErr w:type="gramEnd"/>
            <w:r>
              <w:rPr>
                <w:rFonts w:ascii="宋体" w:hAnsi="宋体" w:cs="宋体" w:hint="eastAsia"/>
                <w:sz w:val="24"/>
              </w:rPr>
              <w:t xml:space="preserve">被录用 </w:t>
            </w:r>
            <w:r>
              <w:rPr>
                <w:rFonts w:ascii="宋体" w:hAnsi="宋体" w:cs="宋体" w:hint="eastAsia"/>
                <w:bCs/>
                <w:sz w:val="24"/>
              </w:rPr>
              <w:t>□</w:t>
            </w:r>
            <w:r>
              <w:rPr>
                <w:rFonts w:ascii="宋体" w:hAnsi="宋体" w:cs="宋体" w:hint="eastAsia"/>
                <w:sz w:val="24"/>
              </w:rPr>
              <w:t>C、未参加或参加未被录用</w:t>
            </w:r>
          </w:p>
        </w:tc>
      </w:tr>
      <w:tr w:rsidR="001424DD" w14:paraId="0534A59C" w14:textId="77777777">
        <w:trPr>
          <w:cantSplit/>
          <w:trHeight w:val="1163"/>
        </w:trPr>
        <w:tc>
          <w:tcPr>
            <w:tcW w:w="652" w:type="dxa"/>
            <w:vAlign w:val="center"/>
          </w:tcPr>
          <w:p w14:paraId="5BDB990C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 请 奖 项</w:t>
            </w:r>
          </w:p>
        </w:tc>
        <w:tc>
          <w:tcPr>
            <w:tcW w:w="4453" w:type="dxa"/>
            <w:gridSpan w:val="4"/>
            <w:vAlign w:val="center"/>
          </w:tcPr>
          <w:p w14:paraId="128B3C1A" w14:textId="77777777" w:rsidR="001424DD" w:rsidRDefault="0000000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1：</w:t>
            </w:r>
          </w:p>
        </w:tc>
        <w:tc>
          <w:tcPr>
            <w:tcW w:w="5295" w:type="dxa"/>
            <w:gridSpan w:val="5"/>
            <w:vAlign w:val="center"/>
          </w:tcPr>
          <w:p w14:paraId="028D63A7" w14:textId="77777777" w:rsidR="001424DD" w:rsidRDefault="0000000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2：</w:t>
            </w:r>
          </w:p>
        </w:tc>
      </w:tr>
      <w:tr w:rsidR="001424DD" w14:paraId="32A2F127" w14:textId="77777777">
        <w:trPr>
          <w:cantSplit/>
          <w:trHeight w:val="2493"/>
        </w:trPr>
        <w:tc>
          <w:tcPr>
            <w:tcW w:w="652" w:type="dxa"/>
            <w:vAlign w:val="center"/>
          </w:tcPr>
          <w:p w14:paraId="4FC1FE08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</w:t>
            </w:r>
          </w:p>
          <w:p w14:paraId="603B57C1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请</w:t>
            </w:r>
          </w:p>
          <w:p w14:paraId="5FA27661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理</w:t>
            </w:r>
          </w:p>
          <w:p w14:paraId="76A45D52" w14:textId="77777777" w:rsidR="001424DD" w:rsidRDefault="0000000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由</w:t>
            </w:r>
          </w:p>
        </w:tc>
        <w:tc>
          <w:tcPr>
            <w:tcW w:w="9748" w:type="dxa"/>
            <w:gridSpan w:val="9"/>
            <w:vAlign w:val="center"/>
          </w:tcPr>
          <w:p w14:paraId="18755A6F" w14:textId="7CDD7B98" w:rsidR="001424DD" w:rsidRDefault="00000000" w:rsidP="005B68C4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                                                  </w:t>
            </w:r>
          </w:p>
          <w:p w14:paraId="691B1D4D" w14:textId="77777777" w:rsidR="001424DD" w:rsidRDefault="00000000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（推荐理由，字数100字-150字，字体为宋体小四）</w:t>
            </w:r>
          </w:p>
          <w:p w14:paraId="50401007" w14:textId="77777777" w:rsidR="001424DD" w:rsidRDefault="00000000">
            <w:pPr>
              <w:ind w:firstLine="4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</w:t>
            </w:r>
          </w:p>
          <w:p w14:paraId="44B3BC74" w14:textId="77777777" w:rsidR="001424DD" w:rsidRDefault="001424DD">
            <w:pPr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  <w:p w14:paraId="3E5174CC" w14:textId="77777777" w:rsidR="001424DD" w:rsidRDefault="00000000">
            <w:pPr>
              <w:ind w:firstLine="4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</w:t>
            </w:r>
          </w:p>
          <w:p w14:paraId="55FA9AF6" w14:textId="77777777" w:rsidR="001424DD" w:rsidRDefault="00000000">
            <w:pPr>
              <w:ind w:firstLine="4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申请人签名：</w:t>
            </w:r>
          </w:p>
          <w:p w14:paraId="0A17BBF1" w14:textId="77777777" w:rsidR="001424DD" w:rsidRDefault="00000000">
            <w:pPr>
              <w:ind w:firstLine="4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              年     月     日 </w:t>
            </w:r>
          </w:p>
          <w:p w14:paraId="4B91C798" w14:textId="77777777" w:rsidR="001424DD" w:rsidRDefault="001424DD">
            <w:pPr>
              <w:ind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1424DD" w14:paraId="1891EC1D" w14:textId="77777777">
        <w:trPr>
          <w:cantSplit/>
          <w:trHeight w:val="3370"/>
        </w:trPr>
        <w:tc>
          <w:tcPr>
            <w:tcW w:w="652" w:type="dxa"/>
            <w:textDirection w:val="tbRlV"/>
            <w:vAlign w:val="center"/>
          </w:tcPr>
          <w:p w14:paraId="300A4454" w14:textId="77777777" w:rsidR="001424DD" w:rsidRDefault="00000000">
            <w:pPr>
              <w:ind w:firstLineChars="400" w:firstLine="96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  院  意  见</w:t>
            </w:r>
          </w:p>
        </w:tc>
        <w:tc>
          <w:tcPr>
            <w:tcW w:w="9748" w:type="dxa"/>
            <w:gridSpan w:val="9"/>
            <w:vAlign w:val="center"/>
          </w:tcPr>
          <w:p w14:paraId="14EC1838" w14:textId="77777777" w:rsidR="001424DD" w:rsidRDefault="001424DD">
            <w:pPr>
              <w:spacing w:line="240" w:lineRule="atLeast"/>
              <w:rPr>
                <w:rFonts w:ascii="宋体" w:hAnsi="宋体" w:cs="宋体"/>
                <w:sz w:val="24"/>
              </w:rPr>
            </w:pPr>
          </w:p>
          <w:p w14:paraId="4069DDAE" w14:textId="77777777" w:rsidR="001424DD" w:rsidRDefault="001424DD">
            <w:pPr>
              <w:spacing w:line="240" w:lineRule="atLeast"/>
              <w:rPr>
                <w:rFonts w:ascii="宋体" w:hAnsi="宋体" w:cs="宋体"/>
                <w:sz w:val="24"/>
              </w:rPr>
            </w:pPr>
          </w:p>
          <w:p w14:paraId="386A4509" w14:textId="77777777" w:rsidR="001424DD" w:rsidRDefault="00000000">
            <w:pPr>
              <w:spacing w:line="240" w:lineRule="atLeas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52"/>
                <w:szCs w:val="52"/>
              </w:rPr>
              <w:t>同意！</w:t>
            </w:r>
          </w:p>
          <w:p w14:paraId="5FE74887" w14:textId="77777777" w:rsidR="001424DD" w:rsidRDefault="00000000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1600" w:firstLine="38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学院主管学生工作领导签名：</w:t>
            </w:r>
          </w:p>
          <w:p w14:paraId="46D65037" w14:textId="77777777" w:rsidR="001424DD" w:rsidRDefault="00000000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         （院系公章）</w:t>
            </w:r>
          </w:p>
          <w:p w14:paraId="26D01A69" w14:textId="77777777" w:rsidR="001424DD" w:rsidRDefault="00000000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年     月     日                                 </w:t>
            </w:r>
          </w:p>
        </w:tc>
      </w:tr>
    </w:tbl>
    <w:tbl>
      <w:tblPr>
        <w:tblStyle w:val="a3"/>
        <w:tblpPr w:leftFromText="180" w:rightFromText="180" w:vertAnchor="text" w:tblpX="10214" w:tblpY="-15299"/>
        <w:tblOverlap w:val="never"/>
        <w:tblW w:w="548" w:type="dxa"/>
        <w:tblLayout w:type="fixed"/>
        <w:tblLook w:val="04A0" w:firstRow="1" w:lastRow="0" w:firstColumn="1" w:lastColumn="0" w:noHBand="0" w:noVBand="1"/>
      </w:tblPr>
      <w:tblGrid>
        <w:gridCol w:w="548"/>
      </w:tblGrid>
      <w:tr w:rsidR="001424DD" w14:paraId="1313FE69" w14:textId="77777777">
        <w:trPr>
          <w:trHeight w:val="30"/>
        </w:trPr>
        <w:tc>
          <w:tcPr>
            <w:tcW w:w="548" w:type="dxa"/>
          </w:tcPr>
          <w:p w14:paraId="311BD054" w14:textId="77777777" w:rsidR="001424DD" w:rsidRDefault="001424DD">
            <w:pPr>
              <w:jc w:val="center"/>
            </w:pPr>
          </w:p>
        </w:tc>
      </w:tr>
    </w:tbl>
    <w:p w14:paraId="0113B819" w14:textId="77777777" w:rsidR="001424DD" w:rsidRDefault="001424DD"/>
    <w:sectPr w:rsidR="001424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C0C" w14:textId="77777777" w:rsidR="008524DB" w:rsidRDefault="008524DB" w:rsidP="005B68C4">
      <w:r>
        <w:separator/>
      </w:r>
    </w:p>
  </w:endnote>
  <w:endnote w:type="continuationSeparator" w:id="0">
    <w:p w14:paraId="69FFC577" w14:textId="77777777" w:rsidR="008524DB" w:rsidRDefault="008524DB" w:rsidP="005B6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602A6" w14:textId="77777777" w:rsidR="008524DB" w:rsidRDefault="008524DB" w:rsidP="005B68C4">
      <w:r>
        <w:separator/>
      </w:r>
    </w:p>
  </w:footnote>
  <w:footnote w:type="continuationSeparator" w:id="0">
    <w:p w14:paraId="76F83EC8" w14:textId="77777777" w:rsidR="008524DB" w:rsidRDefault="008524DB" w:rsidP="005B6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I5ODQ5NzAwMWZjYzJkYzExNzMwYTA3OGI4ZGVlM2YifQ=="/>
  </w:docVars>
  <w:rsids>
    <w:rsidRoot w:val="6C572318"/>
    <w:rsid w:val="001424DD"/>
    <w:rsid w:val="005B68C4"/>
    <w:rsid w:val="008524DB"/>
    <w:rsid w:val="03A1522C"/>
    <w:rsid w:val="04543BC2"/>
    <w:rsid w:val="087D0C1D"/>
    <w:rsid w:val="08A31B10"/>
    <w:rsid w:val="08BA54FF"/>
    <w:rsid w:val="08FE1D05"/>
    <w:rsid w:val="0BB3247A"/>
    <w:rsid w:val="0F716A17"/>
    <w:rsid w:val="13C23395"/>
    <w:rsid w:val="18EA6986"/>
    <w:rsid w:val="1B037FF6"/>
    <w:rsid w:val="1B65261B"/>
    <w:rsid w:val="21504E96"/>
    <w:rsid w:val="218256D8"/>
    <w:rsid w:val="228E0B61"/>
    <w:rsid w:val="2D8F491A"/>
    <w:rsid w:val="2DBC3B8F"/>
    <w:rsid w:val="2FD23C69"/>
    <w:rsid w:val="30F86556"/>
    <w:rsid w:val="329F5082"/>
    <w:rsid w:val="3457635E"/>
    <w:rsid w:val="35FF49E6"/>
    <w:rsid w:val="37307CCA"/>
    <w:rsid w:val="3BD44279"/>
    <w:rsid w:val="417D7EBB"/>
    <w:rsid w:val="47E23FC6"/>
    <w:rsid w:val="49294BB7"/>
    <w:rsid w:val="55734F18"/>
    <w:rsid w:val="5D7806B9"/>
    <w:rsid w:val="67066DA0"/>
    <w:rsid w:val="67F629DE"/>
    <w:rsid w:val="6C572318"/>
    <w:rsid w:val="6D535020"/>
    <w:rsid w:val="72FF537B"/>
    <w:rsid w:val="75991A52"/>
    <w:rsid w:val="76697053"/>
    <w:rsid w:val="76C22519"/>
    <w:rsid w:val="774A3462"/>
    <w:rsid w:val="77A71017"/>
    <w:rsid w:val="7A903726"/>
    <w:rsid w:val="7AED7782"/>
    <w:rsid w:val="7CE71718"/>
    <w:rsid w:val="7FB8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01BC9A"/>
  <w15:docId w15:val="{9A731215-414A-4C80-BAAC-1FC94938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styleId="a4">
    <w:name w:val="header"/>
    <w:basedOn w:val="a"/>
    <w:link w:val="a5"/>
    <w:rsid w:val="005B68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B68C4"/>
    <w:rPr>
      <w:kern w:val="2"/>
      <w:sz w:val="18"/>
      <w:szCs w:val="18"/>
    </w:rPr>
  </w:style>
  <w:style w:type="paragraph" w:styleId="a6">
    <w:name w:val="footer"/>
    <w:basedOn w:val="a"/>
    <w:link w:val="a7"/>
    <w:rsid w:val="005B68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B68C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3567;&#23567;&#26539;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小小枫</dc:creator>
  <cp:lastModifiedBy>悦宁</cp:lastModifiedBy>
  <cp:revision>2</cp:revision>
  <dcterms:created xsi:type="dcterms:W3CDTF">2018-11-01T15:02:00Z</dcterms:created>
  <dcterms:modified xsi:type="dcterms:W3CDTF">2022-11-29T10:53:00Z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3515DED0AB4942C592A71D687484504E</vt:lpwstr>
  </property>
</Properties>
</file>