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08336" w14:textId="77777777" w:rsidR="00A23255" w:rsidRDefault="00000000">
      <w:pPr>
        <w:ind w:leftChars="-257" w:left="-540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 xml:space="preserve">  （2021-2022学年）学业进步</w:t>
      </w:r>
      <w:proofErr w:type="gramStart"/>
      <w:r>
        <w:rPr>
          <w:rFonts w:ascii="宋体" w:hAnsi="宋体" w:cs="宋体" w:hint="eastAsia"/>
          <w:b/>
          <w:sz w:val="36"/>
          <w:szCs w:val="36"/>
        </w:rPr>
        <w:t>奖申请</w:t>
      </w:r>
      <w:proofErr w:type="gramEnd"/>
      <w:r>
        <w:rPr>
          <w:rFonts w:ascii="宋体" w:hAnsi="宋体" w:cs="宋体" w:hint="eastAsia"/>
          <w:b/>
          <w:sz w:val="36"/>
          <w:szCs w:val="36"/>
        </w:rPr>
        <w:t>审批表</w:t>
      </w:r>
    </w:p>
    <w:p w14:paraId="7376683C" w14:textId="77777777" w:rsidR="00A23255" w:rsidRDefault="00000000">
      <w:pPr>
        <w:ind w:leftChars="-257" w:left="-540"/>
        <w:jc w:val="left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28"/>
          <w:szCs w:val="28"/>
        </w:rPr>
        <w:t>学院：信息科学与技术学院      专业：                       班级：</w:t>
      </w:r>
    </w:p>
    <w:tbl>
      <w:tblPr>
        <w:tblW w:w="9780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1245"/>
        <w:gridCol w:w="274"/>
        <w:gridCol w:w="1189"/>
        <w:gridCol w:w="296"/>
        <w:gridCol w:w="270"/>
        <w:gridCol w:w="165"/>
        <w:gridCol w:w="870"/>
        <w:gridCol w:w="780"/>
        <w:gridCol w:w="420"/>
        <w:gridCol w:w="499"/>
        <w:gridCol w:w="551"/>
        <w:gridCol w:w="885"/>
        <w:gridCol w:w="1570"/>
      </w:tblGrid>
      <w:tr w:rsidR="00A23255" w14:paraId="7699F960" w14:textId="77777777">
        <w:trPr>
          <w:cantSplit/>
          <w:trHeight w:val="722"/>
        </w:trPr>
        <w:tc>
          <w:tcPr>
            <w:tcW w:w="766" w:type="dxa"/>
            <w:vMerge w:val="restart"/>
            <w:vAlign w:val="center"/>
          </w:tcPr>
          <w:p w14:paraId="2089B9CA" w14:textId="77777777" w:rsidR="00A23255" w:rsidRDefault="00000000">
            <w:pPr>
              <w:jc w:val="center"/>
            </w:pPr>
            <w:r>
              <w:rPr>
                <w:rFonts w:ascii="宋体" w:hAnsi="宋体" w:cs="宋体" w:hint="eastAsia"/>
                <w:sz w:val="24"/>
              </w:rPr>
              <w:t>本人情况</w:t>
            </w:r>
          </w:p>
        </w:tc>
        <w:tc>
          <w:tcPr>
            <w:tcW w:w="1245" w:type="dxa"/>
            <w:vAlign w:val="center"/>
          </w:tcPr>
          <w:p w14:paraId="5EA934C0" w14:textId="77777777" w:rsidR="00A23255" w:rsidRDefault="00000000">
            <w:pPr>
              <w:jc w:val="center"/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1463" w:type="dxa"/>
            <w:gridSpan w:val="2"/>
            <w:vAlign w:val="center"/>
          </w:tcPr>
          <w:p w14:paraId="1C5996B3" w14:textId="77777777" w:rsidR="00A23255" w:rsidRDefault="00A23255">
            <w:pPr>
              <w:jc w:val="center"/>
            </w:pPr>
          </w:p>
        </w:tc>
        <w:tc>
          <w:tcPr>
            <w:tcW w:w="731" w:type="dxa"/>
            <w:gridSpan w:val="3"/>
            <w:vAlign w:val="center"/>
          </w:tcPr>
          <w:p w14:paraId="33F7088D" w14:textId="77777777" w:rsidR="00A23255" w:rsidRDefault="00000000">
            <w:pPr>
              <w:jc w:val="center"/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870" w:type="dxa"/>
            <w:vAlign w:val="center"/>
          </w:tcPr>
          <w:p w14:paraId="270FD38E" w14:textId="77777777" w:rsidR="00A23255" w:rsidRDefault="00A23255">
            <w:pPr>
              <w:jc w:val="center"/>
            </w:pPr>
          </w:p>
        </w:tc>
        <w:tc>
          <w:tcPr>
            <w:tcW w:w="1200" w:type="dxa"/>
            <w:gridSpan w:val="2"/>
            <w:vAlign w:val="center"/>
          </w:tcPr>
          <w:p w14:paraId="2533A942" w14:textId="77777777" w:rsidR="00A23255" w:rsidRDefault="00000000">
            <w:pPr>
              <w:jc w:val="center"/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935" w:type="dxa"/>
            <w:gridSpan w:val="3"/>
            <w:vAlign w:val="center"/>
          </w:tcPr>
          <w:p w14:paraId="49F10512" w14:textId="77777777" w:rsidR="00A23255" w:rsidRDefault="00A23255">
            <w:pPr>
              <w:jc w:val="center"/>
            </w:pPr>
          </w:p>
        </w:tc>
        <w:tc>
          <w:tcPr>
            <w:tcW w:w="1570" w:type="dxa"/>
            <w:vMerge w:val="restart"/>
            <w:vAlign w:val="center"/>
          </w:tcPr>
          <w:p w14:paraId="3E5C50F1" w14:textId="77777777" w:rsidR="00A23255" w:rsidRDefault="00000000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A23255" w14:paraId="03F59CF6" w14:textId="77777777">
        <w:trPr>
          <w:cantSplit/>
          <w:trHeight w:val="674"/>
        </w:trPr>
        <w:tc>
          <w:tcPr>
            <w:tcW w:w="766" w:type="dxa"/>
            <w:vMerge/>
          </w:tcPr>
          <w:p w14:paraId="0C00D130" w14:textId="77777777" w:rsidR="00A23255" w:rsidRDefault="00A23255">
            <w:pPr>
              <w:jc w:val="center"/>
            </w:pPr>
          </w:p>
        </w:tc>
        <w:tc>
          <w:tcPr>
            <w:tcW w:w="1245" w:type="dxa"/>
            <w:vAlign w:val="center"/>
          </w:tcPr>
          <w:p w14:paraId="1665D4EA" w14:textId="77777777" w:rsidR="00A23255" w:rsidRDefault="00000000">
            <w:pPr>
              <w:jc w:val="center"/>
            </w:pPr>
            <w:r>
              <w:rPr>
                <w:rFonts w:ascii="宋体" w:hAnsi="宋体" w:cs="宋体" w:hint="eastAsia"/>
                <w:sz w:val="24"/>
              </w:rPr>
              <w:t>政治面貌</w:t>
            </w:r>
          </w:p>
        </w:tc>
        <w:tc>
          <w:tcPr>
            <w:tcW w:w="1463" w:type="dxa"/>
            <w:gridSpan w:val="2"/>
            <w:vAlign w:val="center"/>
          </w:tcPr>
          <w:p w14:paraId="5BA5CA81" w14:textId="77777777" w:rsidR="00A23255" w:rsidRDefault="00A23255">
            <w:pPr>
              <w:jc w:val="center"/>
            </w:pPr>
          </w:p>
        </w:tc>
        <w:tc>
          <w:tcPr>
            <w:tcW w:w="731" w:type="dxa"/>
            <w:gridSpan w:val="3"/>
            <w:vAlign w:val="center"/>
          </w:tcPr>
          <w:p w14:paraId="0256AB3B" w14:textId="77777777" w:rsidR="00A23255" w:rsidRDefault="00000000">
            <w:pPr>
              <w:jc w:val="center"/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870" w:type="dxa"/>
            <w:vAlign w:val="center"/>
          </w:tcPr>
          <w:p w14:paraId="51F3AD48" w14:textId="77777777" w:rsidR="00A23255" w:rsidRDefault="00A23255">
            <w:pPr>
              <w:jc w:val="center"/>
            </w:pPr>
          </w:p>
        </w:tc>
        <w:tc>
          <w:tcPr>
            <w:tcW w:w="1200" w:type="dxa"/>
            <w:gridSpan w:val="2"/>
            <w:vAlign w:val="center"/>
          </w:tcPr>
          <w:p w14:paraId="0C4B7B81" w14:textId="77777777" w:rsidR="00A23255" w:rsidRDefault="00000000">
            <w:pPr>
              <w:jc w:val="center"/>
            </w:pPr>
            <w:r>
              <w:rPr>
                <w:rFonts w:ascii="宋体" w:hAnsi="宋体" w:cs="宋体" w:hint="eastAsia"/>
                <w:sz w:val="24"/>
              </w:rPr>
              <w:t>学号</w:t>
            </w:r>
          </w:p>
        </w:tc>
        <w:tc>
          <w:tcPr>
            <w:tcW w:w="1935" w:type="dxa"/>
            <w:gridSpan w:val="3"/>
            <w:vAlign w:val="center"/>
          </w:tcPr>
          <w:p w14:paraId="46CDADE6" w14:textId="77777777" w:rsidR="00A23255" w:rsidRDefault="00A23255">
            <w:pPr>
              <w:jc w:val="center"/>
            </w:pPr>
          </w:p>
        </w:tc>
        <w:tc>
          <w:tcPr>
            <w:tcW w:w="1570" w:type="dxa"/>
            <w:vMerge/>
            <w:vAlign w:val="center"/>
          </w:tcPr>
          <w:p w14:paraId="5B952692" w14:textId="77777777" w:rsidR="00A23255" w:rsidRDefault="00A23255">
            <w:pPr>
              <w:jc w:val="center"/>
            </w:pPr>
          </w:p>
        </w:tc>
      </w:tr>
      <w:tr w:rsidR="00A23255" w14:paraId="3A7B8572" w14:textId="77777777">
        <w:trPr>
          <w:cantSplit/>
          <w:trHeight w:val="801"/>
        </w:trPr>
        <w:tc>
          <w:tcPr>
            <w:tcW w:w="766" w:type="dxa"/>
            <w:vMerge/>
          </w:tcPr>
          <w:p w14:paraId="00934EC1" w14:textId="77777777" w:rsidR="00A23255" w:rsidRDefault="00A23255">
            <w:pPr>
              <w:jc w:val="center"/>
            </w:pPr>
          </w:p>
        </w:tc>
        <w:tc>
          <w:tcPr>
            <w:tcW w:w="1245" w:type="dxa"/>
            <w:vAlign w:val="center"/>
          </w:tcPr>
          <w:p w14:paraId="2E40FD3C" w14:textId="77777777" w:rsidR="00A23255" w:rsidRDefault="00000000">
            <w:pPr>
              <w:jc w:val="center"/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2194" w:type="dxa"/>
            <w:gridSpan w:val="5"/>
            <w:vAlign w:val="center"/>
          </w:tcPr>
          <w:p w14:paraId="0E3FA657" w14:textId="77777777" w:rsidR="00A23255" w:rsidRDefault="00A23255">
            <w:pPr>
              <w:jc w:val="center"/>
            </w:pPr>
          </w:p>
        </w:tc>
        <w:tc>
          <w:tcPr>
            <w:tcW w:w="870" w:type="dxa"/>
            <w:vAlign w:val="center"/>
          </w:tcPr>
          <w:p w14:paraId="3ADD17C8" w14:textId="77777777" w:rsidR="00A23255" w:rsidRDefault="00000000">
            <w:pPr>
              <w:jc w:val="center"/>
            </w:pPr>
            <w:r>
              <w:rPr>
                <w:rFonts w:ascii="宋体" w:hAnsi="宋体" w:cs="宋体" w:hint="eastAsia"/>
                <w:sz w:val="24"/>
              </w:rPr>
              <w:t>身份证号</w:t>
            </w:r>
          </w:p>
        </w:tc>
        <w:tc>
          <w:tcPr>
            <w:tcW w:w="3135" w:type="dxa"/>
            <w:gridSpan w:val="5"/>
            <w:vAlign w:val="center"/>
          </w:tcPr>
          <w:p w14:paraId="4EE63061" w14:textId="77777777" w:rsidR="00A23255" w:rsidRDefault="00A23255"/>
        </w:tc>
        <w:tc>
          <w:tcPr>
            <w:tcW w:w="1570" w:type="dxa"/>
            <w:vMerge/>
            <w:vAlign w:val="center"/>
          </w:tcPr>
          <w:p w14:paraId="6FDADDCA" w14:textId="77777777" w:rsidR="00A23255" w:rsidRDefault="00A23255"/>
        </w:tc>
      </w:tr>
      <w:tr w:rsidR="00A23255" w14:paraId="48AF8D8F" w14:textId="77777777">
        <w:trPr>
          <w:cantSplit/>
          <w:trHeight w:val="529"/>
        </w:trPr>
        <w:tc>
          <w:tcPr>
            <w:tcW w:w="766" w:type="dxa"/>
            <w:vMerge w:val="restart"/>
          </w:tcPr>
          <w:p w14:paraId="2FBB3205" w14:textId="77777777" w:rsidR="00A23255" w:rsidRDefault="00A23255">
            <w:pPr>
              <w:jc w:val="center"/>
              <w:rPr>
                <w:sz w:val="24"/>
              </w:rPr>
            </w:pPr>
          </w:p>
          <w:p w14:paraId="3B7AA7DC" w14:textId="77777777" w:rsidR="00A23255" w:rsidRDefault="00A23255">
            <w:pPr>
              <w:jc w:val="center"/>
              <w:rPr>
                <w:sz w:val="24"/>
              </w:rPr>
            </w:pPr>
          </w:p>
          <w:p w14:paraId="6B8665AE" w14:textId="77777777" w:rsidR="00A23255" w:rsidRDefault="00000000">
            <w:pPr>
              <w:jc w:val="center"/>
            </w:pPr>
            <w:r>
              <w:rPr>
                <w:rFonts w:hint="eastAsia"/>
                <w:sz w:val="24"/>
              </w:rPr>
              <w:t>学习情况</w:t>
            </w:r>
          </w:p>
        </w:tc>
        <w:tc>
          <w:tcPr>
            <w:tcW w:w="1519" w:type="dxa"/>
            <w:gridSpan w:val="2"/>
            <w:vAlign w:val="center"/>
          </w:tcPr>
          <w:p w14:paraId="1DF7BE59" w14:textId="77777777" w:rsidR="00A23255" w:rsidRDefault="00000000">
            <w:pPr>
              <w:widowControl/>
              <w:snapToGrid w:val="0"/>
              <w:ind w:firstLineChars="200" w:firstLine="480"/>
              <w:jc w:val="center"/>
            </w:pPr>
            <w:r>
              <w:rPr>
                <w:rFonts w:ascii="宋体" w:hAnsi="宋体" w:hint="eastAsia"/>
                <w:sz w:val="24"/>
              </w:rPr>
              <w:t xml:space="preserve">            </w:t>
            </w:r>
          </w:p>
          <w:p w14:paraId="444E12CE" w14:textId="77777777" w:rsidR="00A23255" w:rsidRDefault="00A23255">
            <w:pPr>
              <w:widowControl/>
              <w:ind w:firstLineChars="200" w:firstLine="420"/>
              <w:jc w:val="center"/>
            </w:pPr>
          </w:p>
        </w:tc>
        <w:tc>
          <w:tcPr>
            <w:tcW w:w="1755" w:type="dxa"/>
            <w:gridSpan w:val="3"/>
            <w:vAlign w:val="center"/>
          </w:tcPr>
          <w:p w14:paraId="023444B4" w14:textId="66D63F68" w:rsidR="00A23255" w:rsidRDefault="00000000">
            <w:pPr>
              <w:widowControl/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评选上</w:t>
            </w:r>
            <w:r w:rsidR="003C7D92">
              <w:rPr>
                <w:rFonts w:ascii="宋体" w:hAnsi="宋体" w:hint="eastAsia"/>
                <w:sz w:val="24"/>
              </w:rPr>
              <w:t>学期</w:t>
            </w:r>
          </w:p>
        </w:tc>
        <w:tc>
          <w:tcPr>
            <w:tcW w:w="1815" w:type="dxa"/>
            <w:gridSpan w:val="3"/>
            <w:vAlign w:val="center"/>
          </w:tcPr>
          <w:p w14:paraId="2A3C5508" w14:textId="7D47A05B" w:rsidR="00A23255" w:rsidRDefault="00000000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评选本</w:t>
            </w:r>
            <w:r w:rsidR="003C7D92">
              <w:rPr>
                <w:rFonts w:ascii="宋体" w:hAnsi="宋体" w:hint="eastAsia"/>
                <w:sz w:val="24"/>
              </w:rPr>
              <w:t>学期</w:t>
            </w:r>
          </w:p>
        </w:tc>
        <w:tc>
          <w:tcPr>
            <w:tcW w:w="1470" w:type="dxa"/>
            <w:gridSpan w:val="3"/>
            <w:vMerge w:val="restart"/>
            <w:vAlign w:val="center"/>
          </w:tcPr>
          <w:p w14:paraId="6796CAC1" w14:textId="77777777" w:rsidR="00A23255" w:rsidRDefault="00000000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进步</w:t>
            </w:r>
          </w:p>
          <w:p w14:paraId="1EED3D76" w14:textId="77777777" w:rsidR="00A23255" w:rsidRDefault="00000000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幅度</w:t>
            </w:r>
          </w:p>
        </w:tc>
        <w:tc>
          <w:tcPr>
            <w:tcW w:w="2455" w:type="dxa"/>
            <w:gridSpan w:val="2"/>
            <w:vAlign w:val="center"/>
          </w:tcPr>
          <w:p w14:paraId="0E5B8833" w14:textId="77777777" w:rsidR="00A23255" w:rsidRDefault="00A23255">
            <w:pPr>
              <w:widowControl/>
              <w:snapToGrid w:val="0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  <w:p w14:paraId="6884C612" w14:textId="77777777" w:rsidR="00A23255" w:rsidRDefault="00A23255">
            <w:pPr>
              <w:widowControl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A23255" w14:paraId="404612AD" w14:textId="77777777">
        <w:trPr>
          <w:cantSplit/>
          <w:trHeight w:val="586"/>
        </w:trPr>
        <w:tc>
          <w:tcPr>
            <w:tcW w:w="766" w:type="dxa"/>
            <w:vMerge/>
          </w:tcPr>
          <w:p w14:paraId="11D68BCE" w14:textId="77777777" w:rsidR="00A23255" w:rsidRDefault="00A23255">
            <w:pPr>
              <w:jc w:val="center"/>
              <w:rPr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14:paraId="6EBE240B" w14:textId="77777777" w:rsidR="00A23255" w:rsidRDefault="00000000">
            <w:pPr>
              <w:widowControl/>
              <w:ind w:firstLineChars="200" w:firstLine="480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绩点</w:t>
            </w:r>
            <w:proofErr w:type="gramEnd"/>
          </w:p>
        </w:tc>
        <w:tc>
          <w:tcPr>
            <w:tcW w:w="1755" w:type="dxa"/>
            <w:gridSpan w:val="3"/>
            <w:vAlign w:val="center"/>
          </w:tcPr>
          <w:p w14:paraId="0F799B68" w14:textId="77777777" w:rsidR="00A23255" w:rsidRDefault="00A23255">
            <w:pPr>
              <w:widowControl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474B9D5A" w14:textId="77777777" w:rsidR="00A23255" w:rsidRDefault="00A23255">
            <w:pPr>
              <w:widowControl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0" w:type="dxa"/>
            <w:gridSpan w:val="3"/>
            <w:vMerge/>
            <w:vAlign w:val="center"/>
          </w:tcPr>
          <w:p w14:paraId="3AE064DB" w14:textId="77777777" w:rsidR="00A23255" w:rsidRDefault="00A23255">
            <w:pPr>
              <w:widowControl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5" w:type="dxa"/>
            <w:gridSpan w:val="2"/>
            <w:vAlign w:val="center"/>
          </w:tcPr>
          <w:p w14:paraId="4D89F342" w14:textId="77777777" w:rsidR="00A23255" w:rsidRDefault="00000000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(百分数)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%</w:t>
            </w:r>
          </w:p>
        </w:tc>
      </w:tr>
      <w:tr w:rsidR="00A23255" w14:paraId="04F4F436" w14:textId="77777777">
        <w:trPr>
          <w:cantSplit/>
          <w:trHeight w:val="766"/>
        </w:trPr>
        <w:tc>
          <w:tcPr>
            <w:tcW w:w="766" w:type="dxa"/>
            <w:vMerge/>
          </w:tcPr>
          <w:p w14:paraId="5B475FAC" w14:textId="77777777" w:rsidR="00A23255" w:rsidRDefault="00A23255">
            <w:pPr>
              <w:widowControl/>
              <w:jc w:val="left"/>
            </w:pPr>
          </w:p>
        </w:tc>
        <w:tc>
          <w:tcPr>
            <w:tcW w:w="1519" w:type="dxa"/>
            <w:gridSpan w:val="2"/>
            <w:vAlign w:val="center"/>
          </w:tcPr>
          <w:p w14:paraId="5C2E27BE" w14:textId="77777777" w:rsidR="00A23255" w:rsidRDefault="00000000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成绩排名</w:t>
            </w:r>
          </w:p>
          <w:p w14:paraId="71B79131" w14:textId="77777777" w:rsidR="00A23255" w:rsidRDefault="00000000">
            <w:pPr>
              <w:widowControl/>
              <w:jc w:val="center"/>
            </w:pPr>
            <w:r>
              <w:rPr>
                <w:rFonts w:ascii="宋体" w:hAnsi="宋体" w:hint="eastAsia"/>
                <w:sz w:val="24"/>
              </w:rPr>
              <w:t>名次/人数</w:t>
            </w:r>
          </w:p>
        </w:tc>
        <w:tc>
          <w:tcPr>
            <w:tcW w:w="1755" w:type="dxa"/>
            <w:gridSpan w:val="3"/>
            <w:vAlign w:val="center"/>
          </w:tcPr>
          <w:p w14:paraId="2A49F798" w14:textId="77777777" w:rsidR="00A23255" w:rsidRDefault="00000000">
            <w:pPr>
              <w:widowControl/>
              <w:ind w:firstLineChars="100" w:firstLine="210"/>
            </w:pP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  <w:u w:val="single"/>
              </w:rPr>
              <w:t>/</w:t>
            </w:r>
            <w:r>
              <w:rPr>
                <w:rFonts w:hint="eastAsia"/>
                <w:u w:val="single"/>
              </w:rPr>
              <w:t xml:space="preserve">     </w:t>
            </w:r>
          </w:p>
        </w:tc>
        <w:tc>
          <w:tcPr>
            <w:tcW w:w="1815" w:type="dxa"/>
            <w:gridSpan w:val="3"/>
            <w:vAlign w:val="center"/>
          </w:tcPr>
          <w:p w14:paraId="72AC402F" w14:textId="77777777" w:rsidR="00A23255" w:rsidRDefault="00000000">
            <w:pPr>
              <w:widowControl/>
              <w:tabs>
                <w:tab w:val="left" w:pos="792"/>
              </w:tabs>
              <w:ind w:firstLineChars="100" w:firstLine="210"/>
            </w:pP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  <w:u w:val="single"/>
              </w:rPr>
              <w:t>/</w:t>
            </w:r>
            <w:r>
              <w:rPr>
                <w:rFonts w:hint="eastAsia"/>
                <w:u w:val="single"/>
              </w:rPr>
              <w:t xml:space="preserve">     </w:t>
            </w:r>
          </w:p>
        </w:tc>
        <w:tc>
          <w:tcPr>
            <w:tcW w:w="1470" w:type="dxa"/>
            <w:gridSpan w:val="3"/>
            <w:vMerge/>
            <w:vAlign w:val="center"/>
          </w:tcPr>
          <w:p w14:paraId="55272D3B" w14:textId="77777777" w:rsidR="00A23255" w:rsidRDefault="00A23255">
            <w:pPr>
              <w:widowControl/>
              <w:ind w:firstLineChars="900" w:firstLine="1890"/>
            </w:pPr>
          </w:p>
        </w:tc>
        <w:tc>
          <w:tcPr>
            <w:tcW w:w="2455" w:type="dxa"/>
            <w:gridSpan w:val="2"/>
            <w:vAlign w:val="center"/>
          </w:tcPr>
          <w:p w14:paraId="5AFF0879" w14:textId="77777777" w:rsidR="00A23255" w:rsidRDefault="00000000"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进步名次</w:t>
            </w:r>
            <w:r>
              <w:rPr>
                <w:rFonts w:hint="eastAsia"/>
                <w:sz w:val="24"/>
              </w:rPr>
              <w:t xml:space="preserve">)  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</w:tr>
      <w:tr w:rsidR="00A23255" w14:paraId="5B7FE560" w14:textId="77777777">
        <w:trPr>
          <w:cantSplit/>
          <w:trHeight w:val="525"/>
        </w:trPr>
        <w:tc>
          <w:tcPr>
            <w:tcW w:w="766" w:type="dxa"/>
            <w:vMerge w:val="restart"/>
            <w:textDirection w:val="tbRlV"/>
            <w:vAlign w:val="center"/>
          </w:tcPr>
          <w:p w14:paraId="44495E75" w14:textId="77777777" w:rsidR="00A2325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本学期获奖情况</w:t>
            </w:r>
          </w:p>
        </w:tc>
        <w:tc>
          <w:tcPr>
            <w:tcW w:w="3004" w:type="dxa"/>
            <w:gridSpan w:val="4"/>
            <w:vAlign w:val="center"/>
          </w:tcPr>
          <w:p w14:paraId="4DB99A1A" w14:textId="77777777" w:rsidR="00A23255" w:rsidRDefault="00000000">
            <w:pPr>
              <w:jc w:val="center"/>
            </w:pP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期</w:t>
            </w:r>
          </w:p>
        </w:tc>
        <w:tc>
          <w:tcPr>
            <w:tcW w:w="3004" w:type="dxa"/>
            <w:gridSpan w:val="6"/>
            <w:vAlign w:val="center"/>
          </w:tcPr>
          <w:p w14:paraId="6459AAFD" w14:textId="77777777" w:rsidR="00A23255" w:rsidRDefault="00000000">
            <w:pPr>
              <w:jc w:val="center"/>
            </w:pPr>
            <w:r>
              <w:rPr>
                <w:rFonts w:hint="eastAsia"/>
              </w:rPr>
              <w:t>奖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3006" w:type="dxa"/>
            <w:gridSpan w:val="3"/>
            <w:vAlign w:val="center"/>
          </w:tcPr>
          <w:p w14:paraId="5F019A0E" w14:textId="77777777" w:rsidR="00A23255" w:rsidRDefault="00000000">
            <w:pPr>
              <w:jc w:val="center"/>
            </w:pPr>
            <w:proofErr w:type="gramStart"/>
            <w:r>
              <w:rPr>
                <w:rFonts w:hint="eastAsia"/>
              </w:rPr>
              <w:t>颁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奖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 w:rsidR="00A23255" w14:paraId="775C81DA" w14:textId="77777777">
        <w:trPr>
          <w:cantSplit/>
          <w:trHeight w:val="615"/>
        </w:trPr>
        <w:tc>
          <w:tcPr>
            <w:tcW w:w="766" w:type="dxa"/>
            <w:vMerge/>
            <w:textDirection w:val="tbRlV"/>
            <w:vAlign w:val="center"/>
          </w:tcPr>
          <w:p w14:paraId="548F68FE" w14:textId="77777777" w:rsidR="00A23255" w:rsidRDefault="00A23255">
            <w:pPr>
              <w:jc w:val="center"/>
              <w:rPr>
                <w:sz w:val="24"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1CBBBF4D" w14:textId="77777777" w:rsidR="00A23255" w:rsidRDefault="00000000">
            <w:pPr>
              <w:jc w:val="center"/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3004" w:type="dxa"/>
            <w:gridSpan w:val="6"/>
            <w:vAlign w:val="center"/>
          </w:tcPr>
          <w:p w14:paraId="69A6BD72" w14:textId="77777777" w:rsidR="00A23255" w:rsidRDefault="00A23255">
            <w:pPr>
              <w:jc w:val="center"/>
            </w:pPr>
          </w:p>
        </w:tc>
        <w:tc>
          <w:tcPr>
            <w:tcW w:w="3006" w:type="dxa"/>
            <w:gridSpan w:val="3"/>
            <w:vAlign w:val="center"/>
          </w:tcPr>
          <w:p w14:paraId="3CBE9B67" w14:textId="77777777" w:rsidR="00A23255" w:rsidRDefault="00A23255">
            <w:pPr>
              <w:pStyle w:val="p0"/>
              <w:jc w:val="center"/>
            </w:pPr>
          </w:p>
        </w:tc>
      </w:tr>
      <w:tr w:rsidR="00A23255" w14:paraId="109D98C0" w14:textId="77777777">
        <w:trPr>
          <w:cantSplit/>
          <w:trHeight w:val="650"/>
        </w:trPr>
        <w:tc>
          <w:tcPr>
            <w:tcW w:w="766" w:type="dxa"/>
            <w:vMerge/>
            <w:textDirection w:val="tbRlV"/>
            <w:vAlign w:val="center"/>
          </w:tcPr>
          <w:p w14:paraId="32EE7451" w14:textId="77777777" w:rsidR="00A23255" w:rsidRDefault="00A23255">
            <w:pPr>
              <w:jc w:val="center"/>
              <w:rPr>
                <w:sz w:val="24"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00F12577" w14:textId="77777777" w:rsidR="00A23255" w:rsidRDefault="00000000">
            <w:pPr>
              <w:jc w:val="center"/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3004" w:type="dxa"/>
            <w:gridSpan w:val="6"/>
            <w:vAlign w:val="center"/>
          </w:tcPr>
          <w:p w14:paraId="3E36F822" w14:textId="77777777" w:rsidR="00A23255" w:rsidRDefault="00A23255">
            <w:pPr>
              <w:jc w:val="center"/>
            </w:pPr>
          </w:p>
        </w:tc>
        <w:tc>
          <w:tcPr>
            <w:tcW w:w="3006" w:type="dxa"/>
            <w:gridSpan w:val="3"/>
            <w:vAlign w:val="center"/>
          </w:tcPr>
          <w:p w14:paraId="5DDA0924" w14:textId="77777777" w:rsidR="00A23255" w:rsidRDefault="00A23255">
            <w:pPr>
              <w:jc w:val="center"/>
            </w:pPr>
          </w:p>
        </w:tc>
      </w:tr>
      <w:tr w:rsidR="00A23255" w14:paraId="5FDC114B" w14:textId="77777777">
        <w:trPr>
          <w:cantSplit/>
          <w:trHeight w:val="630"/>
        </w:trPr>
        <w:tc>
          <w:tcPr>
            <w:tcW w:w="766" w:type="dxa"/>
            <w:vMerge/>
            <w:textDirection w:val="tbRlV"/>
            <w:vAlign w:val="center"/>
          </w:tcPr>
          <w:p w14:paraId="08F9BC18" w14:textId="77777777" w:rsidR="00A23255" w:rsidRDefault="00A23255">
            <w:pPr>
              <w:jc w:val="center"/>
              <w:rPr>
                <w:sz w:val="24"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6FB19CFD" w14:textId="77777777" w:rsidR="00A23255" w:rsidRDefault="00000000">
            <w:pPr>
              <w:jc w:val="center"/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3004" w:type="dxa"/>
            <w:gridSpan w:val="6"/>
            <w:vAlign w:val="center"/>
          </w:tcPr>
          <w:p w14:paraId="0BE07F90" w14:textId="77777777" w:rsidR="00A23255" w:rsidRDefault="00A23255">
            <w:pPr>
              <w:jc w:val="center"/>
            </w:pPr>
          </w:p>
        </w:tc>
        <w:tc>
          <w:tcPr>
            <w:tcW w:w="3006" w:type="dxa"/>
            <w:gridSpan w:val="3"/>
            <w:vAlign w:val="center"/>
          </w:tcPr>
          <w:p w14:paraId="3E8A6F49" w14:textId="77777777" w:rsidR="00A23255" w:rsidRDefault="00A23255">
            <w:pPr>
              <w:jc w:val="center"/>
            </w:pPr>
          </w:p>
        </w:tc>
      </w:tr>
      <w:tr w:rsidR="00A23255" w14:paraId="767C49CF" w14:textId="77777777">
        <w:trPr>
          <w:cantSplit/>
          <w:trHeight w:val="2316"/>
        </w:trPr>
        <w:tc>
          <w:tcPr>
            <w:tcW w:w="766" w:type="dxa"/>
            <w:vAlign w:val="center"/>
          </w:tcPr>
          <w:p w14:paraId="189058EB" w14:textId="77777777" w:rsidR="00A2325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14:paraId="74AFEDB5" w14:textId="77777777" w:rsidR="00A2325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14:paraId="1C3F3DC1" w14:textId="77777777" w:rsidR="00A2325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14:paraId="4130D879" w14:textId="77777777" w:rsidR="00A23255" w:rsidRDefault="00000000">
            <w:pPr>
              <w:jc w:val="center"/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9014" w:type="dxa"/>
            <w:gridSpan w:val="13"/>
            <w:vAlign w:val="center"/>
          </w:tcPr>
          <w:p w14:paraId="77323740" w14:textId="3FDFACC8" w:rsidR="00A23255" w:rsidRPr="003C7D92" w:rsidRDefault="00000000" w:rsidP="003C7D9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        </w:t>
            </w:r>
          </w:p>
          <w:p w14:paraId="5C7E8989" w14:textId="77777777" w:rsidR="00A23255" w:rsidRDefault="0000000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（推荐理由，字数100字-150字，字体为宋体小四）</w:t>
            </w:r>
          </w:p>
          <w:p w14:paraId="7D6F2D33" w14:textId="77777777" w:rsidR="00A23255" w:rsidRDefault="00000000">
            <w:pPr>
              <w:ind w:firstLine="4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</w:p>
          <w:p w14:paraId="2D25F4F7" w14:textId="77777777" w:rsidR="00A23255" w:rsidRDefault="00A23255">
            <w:pPr>
              <w:ind w:firstLine="480"/>
              <w:jc w:val="center"/>
              <w:rPr>
                <w:rFonts w:ascii="宋体" w:hAnsi="宋体"/>
                <w:sz w:val="24"/>
              </w:rPr>
            </w:pPr>
          </w:p>
          <w:p w14:paraId="24336FE3" w14:textId="77777777" w:rsidR="00A23255" w:rsidRDefault="00000000">
            <w:pPr>
              <w:ind w:firstLine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</w:t>
            </w:r>
          </w:p>
          <w:p w14:paraId="64582E3B" w14:textId="77777777" w:rsidR="00A23255" w:rsidRDefault="00000000">
            <w:pPr>
              <w:ind w:firstLine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申请人签名：</w:t>
            </w:r>
          </w:p>
          <w:p w14:paraId="25F27450" w14:textId="77777777" w:rsidR="00A23255" w:rsidRDefault="00000000">
            <w:pPr>
              <w:ind w:firstLine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          年     月     日 </w:t>
            </w:r>
          </w:p>
          <w:p w14:paraId="6164E399" w14:textId="77777777" w:rsidR="00A23255" w:rsidRDefault="00A23255">
            <w:pPr>
              <w:ind w:firstLine="480"/>
              <w:jc w:val="center"/>
              <w:rPr>
                <w:sz w:val="24"/>
              </w:rPr>
            </w:pPr>
          </w:p>
        </w:tc>
      </w:tr>
      <w:tr w:rsidR="00A23255" w14:paraId="7BB717EC" w14:textId="77777777">
        <w:trPr>
          <w:cantSplit/>
          <w:trHeight w:val="2986"/>
        </w:trPr>
        <w:tc>
          <w:tcPr>
            <w:tcW w:w="766" w:type="dxa"/>
            <w:textDirection w:val="tbRlV"/>
            <w:vAlign w:val="center"/>
          </w:tcPr>
          <w:p w14:paraId="19287340" w14:textId="77777777" w:rsidR="00A23255" w:rsidRDefault="00000000">
            <w:pPr>
              <w:ind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14" w:type="dxa"/>
            <w:gridSpan w:val="13"/>
            <w:vAlign w:val="center"/>
          </w:tcPr>
          <w:p w14:paraId="3FDA2B34" w14:textId="77777777" w:rsidR="00A23255" w:rsidRDefault="00A23255">
            <w:pPr>
              <w:spacing w:line="240" w:lineRule="atLeast"/>
              <w:rPr>
                <w:sz w:val="24"/>
              </w:rPr>
            </w:pPr>
          </w:p>
          <w:p w14:paraId="2FB83246" w14:textId="77777777" w:rsidR="00A23255" w:rsidRDefault="00A23255">
            <w:pPr>
              <w:spacing w:line="240" w:lineRule="atLeast"/>
              <w:rPr>
                <w:rFonts w:ascii="宋体" w:hAnsi="宋体"/>
                <w:sz w:val="24"/>
              </w:rPr>
            </w:pPr>
          </w:p>
          <w:p w14:paraId="486D6CBD" w14:textId="77777777" w:rsidR="00A23255" w:rsidRDefault="00000000">
            <w:pPr>
              <w:spacing w:line="24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52"/>
                <w:szCs w:val="52"/>
              </w:rPr>
              <w:t>同意！</w:t>
            </w:r>
          </w:p>
          <w:p w14:paraId="28F1692D" w14:textId="77777777" w:rsidR="00A23255" w:rsidRDefault="00000000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1600" w:firstLine="38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学院主管学生工作领导签名：</w:t>
            </w:r>
          </w:p>
          <w:p w14:paraId="505CA702" w14:textId="77777777" w:rsidR="00A23255" w:rsidRDefault="00000000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（院系公章）</w:t>
            </w:r>
          </w:p>
          <w:p w14:paraId="0D7FD265" w14:textId="77777777" w:rsidR="00A23255" w:rsidRDefault="00000000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                      </w:t>
            </w:r>
          </w:p>
        </w:tc>
      </w:tr>
    </w:tbl>
    <w:p w14:paraId="3A1DB185" w14:textId="77777777" w:rsidR="00A23255" w:rsidRDefault="00A23255">
      <w:pPr>
        <w:jc w:val="center"/>
      </w:pPr>
    </w:p>
    <w:sectPr w:rsidR="00A23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1AC25" w14:textId="77777777" w:rsidR="00AF57A7" w:rsidRDefault="00AF57A7" w:rsidP="003C7D92">
      <w:r>
        <w:separator/>
      </w:r>
    </w:p>
  </w:endnote>
  <w:endnote w:type="continuationSeparator" w:id="0">
    <w:p w14:paraId="500BCDE8" w14:textId="77777777" w:rsidR="00AF57A7" w:rsidRDefault="00AF57A7" w:rsidP="003C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7285F" w14:textId="77777777" w:rsidR="00AF57A7" w:rsidRDefault="00AF57A7" w:rsidP="003C7D92">
      <w:r>
        <w:separator/>
      </w:r>
    </w:p>
  </w:footnote>
  <w:footnote w:type="continuationSeparator" w:id="0">
    <w:p w14:paraId="60DCF7EA" w14:textId="77777777" w:rsidR="00AF57A7" w:rsidRDefault="00AF57A7" w:rsidP="003C7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I5ODQ5NzAwMWZjYzJkYzExNzMwYTA3OGI4ZGVlM2YifQ=="/>
  </w:docVars>
  <w:rsids>
    <w:rsidRoot w:val="6C572318"/>
    <w:rsid w:val="003C7D92"/>
    <w:rsid w:val="00A23255"/>
    <w:rsid w:val="00AF57A7"/>
    <w:rsid w:val="00F64830"/>
    <w:rsid w:val="08BA54FF"/>
    <w:rsid w:val="15515380"/>
    <w:rsid w:val="218256D8"/>
    <w:rsid w:val="2314216B"/>
    <w:rsid w:val="274152AF"/>
    <w:rsid w:val="29390493"/>
    <w:rsid w:val="30F86556"/>
    <w:rsid w:val="3457635E"/>
    <w:rsid w:val="417D7EBB"/>
    <w:rsid w:val="49294BB7"/>
    <w:rsid w:val="4C3129B6"/>
    <w:rsid w:val="4E0916DA"/>
    <w:rsid w:val="59177621"/>
    <w:rsid w:val="5B3B6B23"/>
    <w:rsid w:val="63FB3350"/>
    <w:rsid w:val="6BC7722F"/>
    <w:rsid w:val="6C572318"/>
    <w:rsid w:val="6D535020"/>
    <w:rsid w:val="72FF537B"/>
    <w:rsid w:val="76697053"/>
    <w:rsid w:val="76C2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31D88D"/>
  <w15:docId w15:val="{30864473-98C3-4D12-A18C-497CA6A0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pPr>
      <w:widowControl/>
    </w:pPr>
    <w:rPr>
      <w:kern w:val="0"/>
      <w:szCs w:val="21"/>
    </w:rPr>
  </w:style>
  <w:style w:type="paragraph" w:styleId="a4">
    <w:name w:val="header"/>
    <w:basedOn w:val="a"/>
    <w:link w:val="a5"/>
    <w:rsid w:val="003C7D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C7D92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3C7D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C7D9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567;&#23567;&#26539;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6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小小枫</dc:creator>
  <cp:lastModifiedBy>悦宁</cp:lastModifiedBy>
  <cp:revision>2</cp:revision>
  <dcterms:created xsi:type="dcterms:W3CDTF">2018-11-01T15:02:00Z</dcterms:created>
  <dcterms:modified xsi:type="dcterms:W3CDTF">2022-11-29T10:58:00Z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C961CA5ABC4243BEBBB91B4EA832C546</vt:lpwstr>
  </property>
</Properties>
</file>